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A51" w:rsidRDefault="00EE4A51" w:rsidP="00EA6EF3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E4A51" w:rsidRDefault="00EE4A51" w:rsidP="00EA6EF3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E4A51" w:rsidRPr="00344E01" w:rsidRDefault="00EE4A51" w:rsidP="00C8526C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44E01">
        <w:rPr>
          <w:rFonts w:ascii="Times New Roman" w:hAnsi="Times New Roman" w:cs="Times New Roman"/>
          <w:b/>
          <w:bCs/>
          <w:sz w:val="32"/>
          <w:szCs w:val="32"/>
        </w:rPr>
        <w:t>График  проведения Дня Матери в МАДОУ «Детский сад № 32 «Чайка»</w:t>
      </w:r>
    </w:p>
    <w:p w:rsidR="00EE4A51" w:rsidRPr="00344E01" w:rsidRDefault="00EE4A51" w:rsidP="00C8526C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44E01">
        <w:rPr>
          <w:rFonts w:ascii="Times New Roman" w:hAnsi="Times New Roman" w:cs="Times New Roman"/>
          <w:b/>
          <w:bCs/>
          <w:sz w:val="32"/>
          <w:szCs w:val="32"/>
        </w:rPr>
        <w:t>г. Набережные Челны, 2016 г.</w:t>
      </w:r>
    </w:p>
    <w:p w:rsidR="00EE4A51" w:rsidRDefault="00EE4A51" w:rsidP="00C8526C">
      <w:pPr>
        <w:rPr>
          <w:rFonts w:ascii="Times New Roman" w:hAnsi="Times New Roman" w:cs="Times New Roman"/>
          <w:b/>
          <w:bCs/>
        </w:rPr>
      </w:pPr>
    </w:p>
    <w:p w:rsidR="00EE4A51" w:rsidRPr="006112A9" w:rsidRDefault="00EE4A51" w:rsidP="00C8526C">
      <w:pPr>
        <w:rPr>
          <w:rFonts w:ascii="Times New Roman" w:hAnsi="Times New Roman" w:cs="Times New Roman"/>
          <w:b/>
          <w:bCs/>
        </w:rPr>
      </w:pPr>
    </w:p>
    <w:tbl>
      <w:tblPr>
        <w:tblW w:w="1573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3"/>
        <w:gridCol w:w="1843"/>
        <w:gridCol w:w="1135"/>
        <w:gridCol w:w="1275"/>
        <w:gridCol w:w="1701"/>
        <w:gridCol w:w="2410"/>
        <w:gridCol w:w="2835"/>
        <w:gridCol w:w="2693"/>
      </w:tblGrid>
      <w:tr w:rsidR="00EE4A51" w:rsidRPr="00742F98">
        <w:trPr>
          <w:trHeight w:val="276"/>
        </w:trPr>
        <w:tc>
          <w:tcPr>
            <w:tcW w:w="1843" w:type="dxa"/>
            <w:vMerge w:val="restart"/>
          </w:tcPr>
          <w:p w:rsidR="00EE4A51" w:rsidRPr="00614888" w:rsidRDefault="00EE4A51" w:rsidP="00382A1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3" w:type="dxa"/>
            <w:vMerge w:val="restart"/>
          </w:tcPr>
          <w:p w:rsidR="00EE4A51" w:rsidRPr="00614888" w:rsidRDefault="00EE4A51" w:rsidP="00382A1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  <w:p w:rsidR="00EE4A51" w:rsidRPr="00614888" w:rsidRDefault="00EE4A51" w:rsidP="00382A1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руководителя</w:t>
            </w:r>
          </w:p>
        </w:tc>
        <w:tc>
          <w:tcPr>
            <w:tcW w:w="1135" w:type="dxa"/>
            <w:vMerge w:val="restart"/>
          </w:tcPr>
          <w:p w:rsidR="00EE4A51" w:rsidRPr="00614888" w:rsidRDefault="00EE4A51" w:rsidP="00382A1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1275" w:type="dxa"/>
            <w:vMerge w:val="restart"/>
          </w:tcPr>
          <w:p w:rsidR="00EE4A51" w:rsidRPr="00614888" w:rsidRDefault="00EE4A51" w:rsidP="00382A1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Служебный телефон</w:t>
            </w:r>
          </w:p>
        </w:tc>
        <w:tc>
          <w:tcPr>
            <w:tcW w:w="96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51" w:rsidRPr="0087637A" w:rsidRDefault="00EE4A5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763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</w:t>
            </w:r>
            <w:r w:rsidRPr="008763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Сроки проведения </w:t>
            </w:r>
          </w:p>
        </w:tc>
      </w:tr>
      <w:tr w:rsidR="00EE4A51" w:rsidRPr="00742F98">
        <w:trPr>
          <w:trHeight w:val="999"/>
        </w:trPr>
        <w:tc>
          <w:tcPr>
            <w:tcW w:w="1843" w:type="dxa"/>
            <w:vMerge/>
          </w:tcPr>
          <w:p w:rsidR="00EE4A51" w:rsidRPr="00742F98" w:rsidRDefault="00EE4A51" w:rsidP="00382A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EE4A51" w:rsidRPr="00742F98" w:rsidRDefault="00EE4A51" w:rsidP="00382A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:rsidR="00EE4A51" w:rsidRPr="00742F98" w:rsidRDefault="00EE4A51" w:rsidP="00382A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E4A51" w:rsidRPr="00742F98" w:rsidRDefault="00EE4A51" w:rsidP="00382A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E4A51" w:rsidRPr="00A40C5E" w:rsidRDefault="00EE4A51" w:rsidP="008D55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22.11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E4A51" w:rsidRPr="0063174F" w:rsidRDefault="00EE4A51" w:rsidP="00382A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3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D3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E4A51" w:rsidRPr="005F2F0C" w:rsidRDefault="00EE4A51" w:rsidP="00382A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24.11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EE4A51" w:rsidRPr="00A40C5E" w:rsidRDefault="00EE4A51" w:rsidP="005F2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25.11</w:t>
            </w:r>
          </w:p>
        </w:tc>
      </w:tr>
      <w:tr w:rsidR="00EE4A51" w:rsidRPr="00742F98">
        <w:trPr>
          <w:trHeight w:val="1822"/>
        </w:trPr>
        <w:tc>
          <w:tcPr>
            <w:tcW w:w="1843" w:type="dxa"/>
          </w:tcPr>
          <w:p w:rsidR="00EE4A51" w:rsidRPr="006A05A8" w:rsidRDefault="00EE4A51" w:rsidP="00382A13">
            <w:pPr>
              <w:pStyle w:val="1"/>
              <w:rPr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>МАДОУ «Детский сад № 32 «Чайка»</w:t>
            </w:r>
          </w:p>
        </w:tc>
        <w:tc>
          <w:tcPr>
            <w:tcW w:w="1843" w:type="dxa"/>
          </w:tcPr>
          <w:p w:rsidR="00EE4A51" w:rsidRPr="006A05A8" w:rsidRDefault="00EE4A51" w:rsidP="006A05A8">
            <w:pPr>
              <w:pStyle w:val="1"/>
              <w:rPr>
                <w:b/>
                <w:bCs/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>Константинова</w:t>
            </w:r>
          </w:p>
          <w:p w:rsidR="00EE4A51" w:rsidRPr="006A05A8" w:rsidRDefault="00EE4A51" w:rsidP="006A05A8">
            <w:pPr>
              <w:pStyle w:val="1"/>
              <w:rPr>
                <w:b/>
                <w:bCs/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 xml:space="preserve">Ирина </w:t>
            </w:r>
          </w:p>
          <w:p w:rsidR="00EE4A51" w:rsidRPr="006A05A8" w:rsidRDefault="00EE4A51" w:rsidP="006A05A8">
            <w:pPr>
              <w:pStyle w:val="1"/>
              <w:rPr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>Владимировна</w:t>
            </w:r>
          </w:p>
        </w:tc>
        <w:tc>
          <w:tcPr>
            <w:tcW w:w="1135" w:type="dxa"/>
          </w:tcPr>
          <w:p w:rsidR="00EE4A51" w:rsidRPr="006A05A8" w:rsidRDefault="00EE4A51" w:rsidP="006A05A8">
            <w:pPr>
              <w:rPr>
                <w:rFonts w:ascii="Times New Roman" w:hAnsi="Times New Roman" w:cs="Times New Roman"/>
                <w:b/>
                <w:bCs/>
              </w:rPr>
            </w:pPr>
            <w:r w:rsidRPr="006A05A8">
              <w:rPr>
                <w:rFonts w:ascii="Times New Roman" w:hAnsi="Times New Roman" w:cs="Times New Roman"/>
                <w:b/>
                <w:bCs/>
              </w:rPr>
              <w:t>Улица им. М.Жукова,16</w:t>
            </w:r>
          </w:p>
          <w:p w:rsidR="00EE4A51" w:rsidRPr="006A05A8" w:rsidRDefault="00EE4A51" w:rsidP="006A05A8">
            <w:pPr>
              <w:rPr>
                <w:rFonts w:ascii="Times New Roman" w:hAnsi="Times New Roman" w:cs="Times New Roman"/>
              </w:rPr>
            </w:pPr>
            <w:r w:rsidRPr="006A05A8">
              <w:rPr>
                <w:rFonts w:ascii="Times New Roman" w:hAnsi="Times New Roman" w:cs="Times New Roman"/>
                <w:b/>
                <w:bCs/>
              </w:rPr>
              <w:t>ЗЯБ (18/36)</w:t>
            </w:r>
          </w:p>
        </w:tc>
        <w:tc>
          <w:tcPr>
            <w:tcW w:w="1275" w:type="dxa"/>
          </w:tcPr>
          <w:p w:rsidR="00EE4A51" w:rsidRPr="006A05A8" w:rsidRDefault="00EE4A51" w:rsidP="006A05A8">
            <w:pPr>
              <w:pStyle w:val="1"/>
              <w:jc w:val="both"/>
              <w:rPr>
                <w:b/>
                <w:bCs/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>46-50-04</w:t>
            </w:r>
          </w:p>
          <w:p w:rsidR="00EE4A51" w:rsidRPr="00742F98" w:rsidRDefault="00EE4A51" w:rsidP="006A05A8">
            <w:pPr>
              <w:pStyle w:val="1"/>
              <w:jc w:val="both"/>
              <w:rPr>
                <w:sz w:val="18"/>
                <w:szCs w:val="18"/>
              </w:rPr>
            </w:pPr>
            <w:r w:rsidRPr="006A05A8">
              <w:rPr>
                <w:b/>
                <w:bCs/>
                <w:sz w:val="22"/>
                <w:szCs w:val="22"/>
              </w:rPr>
              <w:t>46-50-28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E4A51" w:rsidRPr="00742F98" w:rsidRDefault="00EE4A51" w:rsidP="00BD3367">
            <w:pPr>
              <w:pStyle w:val="1"/>
              <w:jc w:val="both"/>
              <w:rPr>
                <w:sz w:val="18"/>
                <w:szCs w:val="18"/>
              </w:rPr>
            </w:pPr>
          </w:p>
          <w:p w:rsidR="00EE4A51" w:rsidRDefault="00EE4A51" w:rsidP="00382A13">
            <w:pPr>
              <w:pStyle w:val="1"/>
              <w:jc w:val="both"/>
            </w:pPr>
            <w:r>
              <w:t>15:</w:t>
            </w:r>
            <w:r w:rsidRPr="0063174F">
              <w:t>30</w:t>
            </w:r>
            <w:r>
              <w:t xml:space="preserve">–гр.№ 14 </w:t>
            </w:r>
          </w:p>
          <w:p w:rsidR="00EE4A51" w:rsidRPr="0063174F" w:rsidRDefault="00EE4A51" w:rsidP="00382A13">
            <w:pPr>
              <w:pStyle w:val="1"/>
              <w:jc w:val="both"/>
            </w:pPr>
            <w:r>
              <w:t>(с 6-7 лет)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E4A51" w:rsidRPr="00806F6E" w:rsidRDefault="00EE4A51" w:rsidP="008D55DF">
            <w:pPr>
              <w:pStyle w:val="1"/>
            </w:pPr>
            <w:r>
              <w:t>9:00 –гр.№ 8(4-5 лет)</w:t>
            </w:r>
          </w:p>
          <w:p w:rsidR="00EE4A51" w:rsidRDefault="00EE4A51" w:rsidP="005F2F0C">
            <w:pPr>
              <w:pStyle w:val="1"/>
            </w:pPr>
            <w:r>
              <w:t>09:45- г</w:t>
            </w:r>
            <w:r w:rsidRPr="00806F6E">
              <w:t>р.№</w:t>
            </w:r>
            <w:r>
              <w:t>6(4-5 лет)</w:t>
            </w:r>
          </w:p>
          <w:p w:rsidR="00EE4A51" w:rsidRDefault="00EE4A51" w:rsidP="005F2F0C">
            <w:pPr>
              <w:pStyle w:val="1"/>
            </w:pPr>
            <w:r>
              <w:t>10:45-гр.№2 (5-6 лет)</w:t>
            </w:r>
          </w:p>
          <w:p w:rsidR="00EE4A51" w:rsidRPr="00806F6E" w:rsidRDefault="00EE4A51" w:rsidP="005F2F0C">
            <w:pPr>
              <w:pStyle w:val="1"/>
              <w:rPr>
                <w:sz w:val="18"/>
                <w:szCs w:val="18"/>
              </w:rPr>
            </w:pPr>
            <w:r>
              <w:t>15:30-гр.№4 (6-7лет)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EE4A51" w:rsidRPr="00806F6E" w:rsidRDefault="00EE4A51" w:rsidP="00382A13">
            <w:pPr>
              <w:pStyle w:val="1"/>
            </w:pPr>
            <w:r>
              <w:t>09:</w:t>
            </w:r>
            <w:r w:rsidRPr="00806F6E">
              <w:t>00-</w:t>
            </w:r>
            <w:r>
              <w:t>гр.№ 11(4-5 лет)</w:t>
            </w:r>
          </w:p>
          <w:p w:rsidR="00EE4A51" w:rsidRPr="00806F6E" w:rsidRDefault="00EE4A51" w:rsidP="00382A13">
            <w:pPr>
              <w:pStyle w:val="1"/>
            </w:pPr>
            <w:r>
              <w:t>10:</w:t>
            </w:r>
            <w:r w:rsidRPr="00806F6E">
              <w:t>00 –</w:t>
            </w:r>
            <w:r>
              <w:t xml:space="preserve"> гр.№ 5(5-6 лет)</w:t>
            </w:r>
          </w:p>
          <w:p w:rsidR="00EE4A51" w:rsidRPr="00806F6E" w:rsidRDefault="00EE4A51" w:rsidP="005F2F0C">
            <w:pPr>
              <w:pStyle w:val="1"/>
            </w:pPr>
            <w:r>
              <w:t>15:30 - гр.№12(</w:t>
            </w:r>
            <w:r w:rsidRPr="00806F6E">
              <w:t xml:space="preserve"> </w:t>
            </w:r>
            <w:r>
              <w:t>6-7 лет)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E4A51" w:rsidRDefault="00EE4A51" w:rsidP="005F2F0C">
            <w:pPr>
              <w:pStyle w:val="1"/>
            </w:pPr>
            <w:r>
              <w:t>09:</w:t>
            </w:r>
            <w:r w:rsidRPr="0063174F">
              <w:t>00-</w:t>
            </w:r>
            <w:r w:rsidRPr="00806F6E">
              <w:t>гр.№</w:t>
            </w:r>
            <w:r>
              <w:t>3(5-6 лет)</w:t>
            </w:r>
          </w:p>
          <w:p w:rsidR="00EE4A51" w:rsidRPr="00806F6E" w:rsidRDefault="00EE4A51" w:rsidP="005F2F0C">
            <w:pPr>
              <w:pStyle w:val="1"/>
            </w:pPr>
            <w:r>
              <w:t>10:</w:t>
            </w:r>
            <w:r w:rsidRPr="00806F6E">
              <w:t>00 –</w:t>
            </w:r>
            <w:r>
              <w:t xml:space="preserve"> гр.№ 13(5-6 лет)</w:t>
            </w:r>
          </w:p>
          <w:p w:rsidR="00EE4A51" w:rsidRPr="00806F6E" w:rsidRDefault="00EE4A51" w:rsidP="005F2F0C">
            <w:pPr>
              <w:pStyle w:val="1"/>
            </w:pPr>
          </w:p>
        </w:tc>
      </w:tr>
    </w:tbl>
    <w:p w:rsidR="00EE4A51" w:rsidRDefault="00EE4A51" w:rsidP="00C8526C"/>
    <w:p w:rsidR="00EE4A51" w:rsidRDefault="00EE4A51" w:rsidP="002A2B6A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E4A51" w:rsidRDefault="00EE4A51" w:rsidP="002A2B6A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EE4A51" w:rsidRPr="005F2F0C" w:rsidRDefault="00EE4A51" w:rsidP="005F2F0C">
      <w:pPr>
        <w:tabs>
          <w:tab w:val="left" w:pos="900"/>
        </w:tabs>
        <w:rPr>
          <w:rFonts w:ascii="Times New Roman" w:hAnsi="Times New Roman" w:cs="Times New Roman"/>
          <w:imprint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5F2F0C">
        <w:rPr>
          <w:rFonts w:ascii="Times New Roman" w:hAnsi="Times New Roman" w:cs="Times New Roman"/>
          <w:color w:val="000000"/>
          <w:sz w:val="24"/>
          <w:szCs w:val="24"/>
        </w:rPr>
        <w:t>Заведующий МА ДОУ</w:t>
      </w:r>
    </w:p>
    <w:p w:rsidR="00EE4A51" w:rsidRPr="005F2F0C" w:rsidRDefault="00EE4A51" w:rsidP="005F2F0C">
      <w:pPr>
        <w:tabs>
          <w:tab w:val="left" w:pos="900"/>
        </w:tabs>
        <w:rPr>
          <w:rFonts w:ascii="Times New Roman" w:hAnsi="Times New Roman" w:cs="Times New Roman"/>
          <w:imprint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5F2F0C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№ 32 «Чайка» </w:t>
      </w:r>
      <w:r w:rsidRPr="005F2F0C">
        <w:rPr>
          <w:rFonts w:ascii="Times New Roman" w:hAnsi="Times New Roman" w:cs="Times New Roman"/>
          <w:color w:val="000000"/>
          <w:sz w:val="24"/>
          <w:szCs w:val="24"/>
        </w:rPr>
        <w:tab/>
        <w:t>_____________ И.В.Константинова</w:t>
      </w:r>
    </w:p>
    <w:p w:rsidR="00EE4A51" w:rsidRPr="0043605F" w:rsidRDefault="00EE4A51" w:rsidP="005F2F0C">
      <w:pPr>
        <w:tabs>
          <w:tab w:val="left" w:pos="900"/>
        </w:tabs>
        <w:rPr>
          <w:rFonts w:ascii="Bodoni MT" w:hAnsi="Bodoni MT" w:cs="Bodoni MT"/>
          <w:imprint/>
          <w:color w:val="000000"/>
          <w:sz w:val="24"/>
          <w:szCs w:val="24"/>
        </w:rPr>
      </w:pPr>
    </w:p>
    <w:p w:rsidR="00EE4A51" w:rsidRDefault="00EE4A51" w:rsidP="002A2B6A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EE4A51" w:rsidSect="003D246E">
      <w:pgSz w:w="16838" w:h="11906" w:orient="landscape"/>
      <w:pgMar w:top="426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6EF3"/>
    <w:rsid w:val="0001549E"/>
    <w:rsid w:val="00056F4B"/>
    <w:rsid w:val="00092957"/>
    <w:rsid w:val="00123895"/>
    <w:rsid w:val="00124EE0"/>
    <w:rsid w:val="001260BD"/>
    <w:rsid w:val="00163607"/>
    <w:rsid w:val="001B2738"/>
    <w:rsid w:val="001B5172"/>
    <w:rsid w:val="001C5AFD"/>
    <w:rsid w:val="001D2467"/>
    <w:rsid w:val="001E7B98"/>
    <w:rsid w:val="002014DA"/>
    <w:rsid w:val="00233C26"/>
    <w:rsid w:val="00245CE6"/>
    <w:rsid w:val="002A2B6A"/>
    <w:rsid w:val="00344E01"/>
    <w:rsid w:val="00382A13"/>
    <w:rsid w:val="003B0C29"/>
    <w:rsid w:val="003D246E"/>
    <w:rsid w:val="003E3174"/>
    <w:rsid w:val="003F2109"/>
    <w:rsid w:val="00407390"/>
    <w:rsid w:val="0043169A"/>
    <w:rsid w:val="0043605F"/>
    <w:rsid w:val="00451351"/>
    <w:rsid w:val="00573054"/>
    <w:rsid w:val="005E57AC"/>
    <w:rsid w:val="005F2F0C"/>
    <w:rsid w:val="006112A9"/>
    <w:rsid w:val="00611E1B"/>
    <w:rsid w:val="00614888"/>
    <w:rsid w:val="0063174F"/>
    <w:rsid w:val="006A05A8"/>
    <w:rsid w:val="006A727E"/>
    <w:rsid w:val="007207D2"/>
    <w:rsid w:val="00742F98"/>
    <w:rsid w:val="007C1503"/>
    <w:rsid w:val="00806F6E"/>
    <w:rsid w:val="00857918"/>
    <w:rsid w:val="0087637A"/>
    <w:rsid w:val="008A1DE2"/>
    <w:rsid w:val="008D55DF"/>
    <w:rsid w:val="009112CB"/>
    <w:rsid w:val="0095744F"/>
    <w:rsid w:val="009E5339"/>
    <w:rsid w:val="00A40C5E"/>
    <w:rsid w:val="00A515C4"/>
    <w:rsid w:val="00A63558"/>
    <w:rsid w:val="00A82CCF"/>
    <w:rsid w:val="00AD3AEB"/>
    <w:rsid w:val="00AE0C79"/>
    <w:rsid w:val="00B60EA8"/>
    <w:rsid w:val="00B72757"/>
    <w:rsid w:val="00BD1711"/>
    <w:rsid w:val="00BD3367"/>
    <w:rsid w:val="00C8526C"/>
    <w:rsid w:val="00CB6784"/>
    <w:rsid w:val="00CE71E1"/>
    <w:rsid w:val="00D77041"/>
    <w:rsid w:val="00DB1897"/>
    <w:rsid w:val="00EA6EF3"/>
    <w:rsid w:val="00EE4A51"/>
    <w:rsid w:val="00F31267"/>
    <w:rsid w:val="00F43D94"/>
    <w:rsid w:val="00F6394A"/>
    <w:rsid w:val="00FB6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26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A6EF3"/>
    <w:rPr>
      <w:rFonts w:cs="Calibri"/>
      <w:lang w:eastAsia="en-US"/>
    </w:rPr>
  </w:style>
  <w:style w:type="character" w:styleId="Hyperlink">
    <w:name w:val="Hyperlink"/>
    <w:basedOn w:val="DefaultParagraphFont"/>
    <w:uiPriority w:val="99"/>
    <w:rsid w:val="00EA6EF3"/>
    <w:rPr>
      <w:color w:val="0000FF"/>
      <w:u w:val="single"/>
    </w:rPr>
  </w:style>
  <w:style w:type="paragraph" w:customStyle="1" w:styleId="1">
    <w:name w:val="Обычный1"/>
    <w:uiPriority w:val="99"/>
    <w:rsid w:val="00C8526C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C8526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54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4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1</Pages>
  <Words>111</Words>
  <Characters>633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User</cp:lastModifiedBy>
  <cp:revision>5</cp:revision>
  <cp:lastPrinted>2016-11-07T12:05:00Z</cp:lastPrinted>
  <dcterms:created xsi:type="dcterms:W3CDTF">2016-11-07T12:01:00Z</dcterms:created>
  <dcterms:modified xsi:type="dcterms:W3CDTF">2016-11-08T11:20:00Z</dcterms:modified>
</cp:coreProperties>
</file>